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9D77FD">
        <w:tc>
          <w:tcPr>
            <w:tcW w:w="1552" w:type="dxa"/>
            <w:vMerge w:val="restart"/>
          </w:tcPr>
          <w:p w14:paraId="5F66C39A" w14:textId="26AC0843" w:rsidR="00195623" w:rsidRPr="00856F8B" w:rsidRDefault="009D77FD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9D77FD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9D77FD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9D77FD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9D77FD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9D77FD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2DD5F895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80069" w:rsidRPr="00FB4D55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FB4D55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339C57C7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 </w:t>
            </w:r>
            <w:r w:rsidR="001C0ECD">
              <w:rPr>
                <w:color w:val="000000"/>
                <w:szCs w:val="22"/>
              </w:rPr>
              <w:t>Praž</w:t>
            </w:r>
            <w:r w:rsidR="001B1C2D">
              <w:rPr>
                <w:color w:val="000000"/>
                <w:szCs w:val="22"/>
              </w:rPr>
              <w:t>s</w:t>
            </w:r>
            <w:r w:rsidR="00894A8F">
              <w:rPr>
                <w:color w:val="000000"/>
                <w:szCs w:val="22"/>
              </w:rPr>
              <w:t>ký</w:t>
            </w:r>
            <w:r w:rsidR="00FF721B" w:rsidRPr="00FB4D55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44872CF3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B557C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7BC9439" w:rsidR="00620669" w:rsidRPr="00FB4D55" w:rsidRDefault="00620669" w:rsidP="00620669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FB4D55">
        <w:t>Listiny dokládajících splnění nejméně 5 let pedagogické nebo pedagogicko-psychologické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77777777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>Možnosti České školní inspekce pro zvyšování kvality vzdělávání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6744C0F8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</w:t>
      </w:r>
      <w:r>
        <w:rPr>
          <w:rStyle w:val="Znakapoznpodarou"/>
          <w:b/>
          <w:szCs w:val="24"/>
        </w:rPr>
        <w:footnoteReference w:id="15"/>
      </w:r>
      <w:r w:rsidR="003568CD">
        <w:rPr>
          <w:b/>
          <w:szCs w:val="24"/>
        </w:rPr>
        <w:t>:</w:t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1B8E606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</w:t>
      </w:r>
      <w:r w:rsidR="008B2265" w:rsidRPr="00883FA5">
        <w:rPr>
          <w:bCs/>
        </w:rPr>
        <w:t>o zpracování osobních údajů</w:t>
      </w:r>
      <w:r w:rsidR="008B2265">
        <w:rPr>
          <w:bCs/>
        </w:rPr>
        <w:t xml:space="preserve">, </w:t>
      </w:r>
      <w:r w:rsidR="008D59B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F5509" w14:textId="77777777" w:rsidR="00DD62FD" w:rsidRDefault="00DD62FD" w:rsidP="003247A2">
      <w:r>
        <w:separator/>
      </w:r>
    </w:p>
  </w:endnote>
  <w:endnote w:type="continuationSeparator" w:id="0">
    <w:p w14:paraId="38601620" w14:textId="77777777" w:rsidR="00DD62FD" w:rsidRDefault="00DD62FD" w:rsidP="003247A2">
      <w:r>
        <w:continuationSeparator/>
      </w:r>
    </w:p>
  </w:endnote>
  <w:endnote w:type="continuationNotice" w:id="1">
    <w:p w14:paraId="2E446BED" w14:textId="77777777" w:rsidR="00DD62FD" w:rsidRDefault="00DD62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F9D4A" w14:textId="77777777" w:rsidR="00DD62FD" w:rsidRDefault="00DD62FD" w:rsidP="003247A2">
      <w:r>
        <w:separator/>
      </w:r>
    </w:p>
  </w:footnote>
  <w:footnote w:type="continuationSeparator" w:id="0">
    <w:p w14:paraId="47B28286" w14:textId="77777777" w:rsidR="00DD62FD" w:rsidRDefault="00DD62FD" w:rsidP="003247A2">
      <w:r>
        <w:continuationSeparator/>
      </w:r>
    </w:p>
  </w:footnote>
  <w:footnote w:type="continuationNotice" w:id="1">
    <w:p w14:paraId="6A45C23D" w14:textId="77777777" w:rsidR="00DD62FD" w:rsidRDefault="00DD62FD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061B47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59AC578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/</w:t>
      </w:r>
      <w:r w:rsidR="008B2265">
        <w:rPr>
          <w:sz w:val="22"/>
          <w:szCs w:val="22"/>
        </w:rPr>
        <w:t xml:space="preserve"> </w:t>
      </w:r>
      <w:r w:rsidRPr="00FB4D55">
        <w:rPr>
          <w:sz w:val="22"/>
          <w:szCs w:val="22"/>
        </w:rPr>
        <w:t>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061B47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061B47">
      <w:pPr>
        <w:pStyle w:val="Textpoznpodarou"/>
        <w:spacing w:before="60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061B47">
      <w:pPr>
        <w:pStyle w:val="Textpoznpodarou"/>
        <w:spacing w:before="60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1B47"/>
    <w:rsid w:val="000648B5"/>
    <w:rsid w:val="00064950"/>
    <w:rsid w:val="00064A4D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1C2D"/>
    <w:rsid w:val="001B204C"/>
    <w:rsid w:val="001B2A72"/>
    <w:rsid w:val="001B4D60"/>
    <w:rsid w:val="001C0ECD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939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568C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3F93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4E9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557C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A31B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B5663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94A8F"/>
    <w:rsid w:val="008A03EF"/>
    <w:rsid w:val="008A3896"/>
    <w:rsid w:val="008A7B5D"/>
    <w:rsid w:val="008B2265"/>
    <w:rsid w:val="008B26F0"/>
    <w:rsid w:val="008C078A"/>
    <w:rsid w:val="008C3049"/>
    <w:rsid w:val="008C557A"/>
    <w:rsid w:val="008C6814"/>
    <w:rsid w:val="008D1231"/>
    <w:rsid w:val="008D397D"/>
    <w:rsid w:val="008D59B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7FD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3E1F"/>
    <w:rsid w:val="00AD4011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14A2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3202"/>
    <w:rsid w:val="00D06227"/>
    <w:rsid w:val="00D121BB"/>
    <w:rsid w:val="00D13267"/>
    <w:rsid w:val="00D142F9"/>
    <w:rsid w:val="00D14742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2FD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392A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B5136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3AB6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9D0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0</TotalTime>
  <Pages>4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Plha Tomáš</cp:lastModifiedBy>
  <cp:revision>2</cp:revision>
  <cp:lastPrinted>2013-08-28T08:54:00Z</cp:lastPrinted>
  <dcterms:created xsi:type="dcterms:W3CDTF">2026-07-16T11:38:00Z</dcterms:created>
  <dcterms:modified xsi:type="dcterms:W3CDTF">2026-07-16T11:38:00Z</dcterms:modified>
</cp:coreProperties>
</file>