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CE64B57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  <w:r w:rsidR="00200815">
              <w:rPr>
                <w:color w:val="000000"/>
                <w:szCs w:val="22"/>
              </w:rPr>
              <w:t xml:space="preserve"> / pracovnice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299705B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C6327E">
              <w:rPr>
                <w:color w:val="000000"/>
                <w:szCs w:val="22"/>
              </w:rPr>
              <w:t>Karlovar</w:t>
            </w:r>
            <w:r w:rsidR="005101AD">
              <w:rPr>
                <w:color w:val="000000"/>
                <w:szCs w:val="22"/>
              </w:rPr>
              <w:t>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5290732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8D30" w14:textId="77777777" w:rsidR="008A3FB1" w:rsidRDefault="008A3FB1" w:rsidP="003247A2">
      <w:r>
        <w:separator/>
      </w:r>
    </w:p>
  </w:endnote>
  <w:endnote w:type="continuationSeparator" w:id="0">
    <w:p w14:paraId="26BEEE70" w14:textId="77777777" w:rsidR="008A3FB1" w:rsidRDefault="008A3FB1" w:rsidP="003247A2">
      <w:r>
        <w:continuationSeparator/>
      </w:r>
    </w:p>
  </w:endnote>
  <w:endnote w:type="continuationNotice" w:id="1">
    <w:p w14:paraId="4BE6835D" w14:textId="77777777" w:rsidR="008A3FB1" w:rsidRDefault="008A3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1340" w14:textId="77777777" w:rsidR="008A3FB1" w:rsidRDefault="008A3FB1" w:rsidP="003247A2">
      <w:r>
        <w:separator/>
      </w:r>
    </w:p>
  </w:footnote>
  <w:footnote w:type="continuationSeparator" w:id="0">
    <w:p w14:paraId="2A611068" w14:textId="77777777" w:rsidR="008A3FB1" w:rsidRDefault="008A3FB1" w:rsidP="003247A2">
      <w:r>
        <w:continuationSeparator/>
      </w:r>
    </w:p>
  </w:footnote>
  <w:footnote w:type="continuationNotice" w:id="1">
    <w:p w14:paraId="091009EF" w14:textId="77777777" w:rsidR="008A3FB1" w:rsidRDefault="008A3FB1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0E3B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0815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25A5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425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3A6E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1AD"/>
    <w:rsid w:val="005124C1"/>
    <w:rsid w:val="0051458C"/>
    <w:rsid w:val="00517500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64D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5D6E"/>
    <w:rsid w:val="006E6A07"/>
    <w:rsid w:val="006F156A"/>
    <w:rsid w:val="006F65FF"/>
    <w:rsid w:val="0070028D"/>
    <w:rsid w:val="00700871"/>
    <w:rsid w:val="00702F42"/>
    <w:rsid w:val="00703DEC"/>
    <w:rsid w:val="00704FB6"/>
    <w:rsid w:val="0070543E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3FB1"/>
    <w:rsid w:val="008A7B5D"/>
    <w:rsid w:val="008B26F0"/>
    <w:rsid w:val="008C078A"/>
    <w:rsid w:val="008C3049"/>
    <w:rsid w:val="008C3C67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327E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2433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3</TotalTime>
  <Pages>4</Pages>
  <Words>393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2026-06-29T06:16:00Z</dcterms:created>
  <dcterms:modified xsi:type="dcterms:W3CDTF">2026-06-29T06:16:00Z</dcterms:modified>
</cp:coreProperties>
</file>