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A203EBF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rada –</w:t>
            </w:r>
            <w:r w:rsidR="00FC43AC">
              <w:rPr>
                <w:color w:val="000000"/>
                <w:szCs w:val="22"/>
              </w:rPr>
              <w:t xml:space="preserve"> referent školství, výchovy a vzdělávání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694CFEC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 xml:space="preserve">osti, </w:t>
            </w:r>
            <w:r w:rsidR="00FC43AC">
              <w:rPr>
                <w:color w:val="000000"/>
                <w:szCs w:val="22"/>
              </w:rPr>
              <w:t>oddělení metodik a analýz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3574253" w14:textId="04517C10" w:rsidR="00123751" w:rsidRPr="00C467F3" w:rsidRDefault="00123751" w:rsidP="00C467F3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B6450BE" w14:textId="7FA0F4C8" w:rsidR="00123751" w:rsidRPr="00C467F3" w:rsidRDefault="00123751" w:rsidP="00C467F3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005280A6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4"/>
      </w:r>
      <w:r w:rsidR="000B2AA9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EF2DC5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4E21E6" w:rsidRPr="00883FA5">
        <w:rPr>
          <w:bCs/>
        </w:rPr>
        <w:t>o zpracování osobních údajů</w:t>
      </w:r>
      <w:r w:rsidR="004E21E6">
        <w:rPr>
          <w:bCs/>
        </w:rPr>
        <w:t xml:space="preserve">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405C7697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 w:rsidR="00CB3A4E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F2EC" w14:textId="77777777" w:rsidR="00795EAD" w:rsidRDefault="00795EAD" w:rsidP="003247A2">
      <w:r>
        <w:separator/>
      </w:r>
    </w:p>
  </w:endnote>
  <w:endnote w:type="continuationSeparator" w:id="0">
    <w:p w14:paraId="0B840E1E" w14:textId="77777777" w:rsidR="00795EAD" w:rsidRDefault="00795EAD" w:rsidP="003247A2">
      <w:r>
        <w:continuationSeparator/>
      </w:r>
    </w:p>
  </w:endnote>
  <w:endnote w:type="continuationNotice" w:id="1">
    <w:p w14:paraId="779D8A1F" w14:textId="77777777" w:rsidR="00795EAD" w:rsidRDefault="00795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D1BB" w14:textId="77777777" w:rsidR="00795EAD" w:rsidRDefault="00795EAD" w:rsidP="003247A2">
      <w:r>
        <w:separator/>
      </w:r>
    </w:p>
  </w:footnote>
  <w:footnote w:type="continuationSeparator" w:id="0">
    <w:p w14:paraId="6D71AB3E" w14:textId="77777777" w:rsidR="00795EAD" w:rsidRDefault="00795EAD" w:rsidP="003247A2">
      <w:r>
        <w:continuationSeparator/>
      </w:r>
    </w:p>
  </w:footnote>
  <w:footnote w:type="continuationNotice" w:id="1">
    <w:p w14:paraId="301AB1FA" w14:textId="77777777" w:rsidR="00795EAD" w:rsidRDefault="00795EAD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1E01596E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</w:t>
      </w:r>
      <w:r w:rsidR="00847E89">
        <w:rPr>
          <w:sz w:val="22"/>
          <w:szCs w:val="22"/>
        </w:rPr>
        <w:t> bakalářském nebo</w:t>
      </w:r>
      <w:r w:rsidR="00DD0968">
        <w:rPr>
          <w:sz w:val="22"/>
          <w:szCs w:val="22"/>
        </w:rPr>
        <w:t> </w:t>
      </w:r>
      <w:r w:rsidRPr="00171816">
        <w:rPr>
          <w:sz w:val="22"/>
          <w:szCs w:val="22"/>
        </w:rPr>
        <w:t>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2AA9"/>
    <w:rsid w:val="000B64A7"/>
    <w:rsid w:val="000C6DF8"/>
    <w:rsid w:val="000D7859"/>
    <w:rsid w:val="000E0191"/>
    <w:rsid w:val="000E3BC4"/>
    <w:rsid w:val="000E4A89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2340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1E6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0C2B"/>
    <w:rsid w:val="00592BE9"/>
    <w:rsid w:val="00592F31"/>
    <w:rsid w:val="005A087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3F87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D6ED8"/>
    <w:rsid w:val="006E0B40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10E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95EAD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47E89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51E6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22A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1BFB"/>
    <w:rsid w:val="00C32B16"/>
    <w:rsid w:val="00C343BE"/>
    <w:rsid w:val="00C373DA"/>
    <w:rsid w:val="00C41513"/>
    <w:rsid w:val="00C419A9"/>
    <w:rsid w:val="00C467F3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3A4E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49AC"/>
    <w:rsid w:val="00DD0968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31C5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5136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3AC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2026-08-04T13:03:00Z</dcterms:created>
  <dcterms:modified xsi:type="dcterms:W3CDTF">2026-08-04T13:03:00Z</dcterms:modified>
</cp:coreProperties>
</file>