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FD236B">
        <w:tc>
          <w:tcPr>
            <w:tcW w:w="1552" w:type="dxa"/>
            <w:vMerge w:val="restart"/>
          </w:tcPr>
          <w:p w14:paraId="5F66C39A" w14:textId="39CDC5ED" w:rsidR="00195623" w:rsidRPr="00856F8B" w:rsidRDefault="00FD236B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FD236B">
        <w:tc>
          <w:tcPr>
            <w:tcW w:w="1552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FD236B">
        <w:tc>
          <w:tcPr>
            <w:tcW w:w="1552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FD236B">
        <w:tc>
          <w:tcPr>
            <w:tcW w:w="1552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FD236B">
        <w:tc>
          <w:tcPr>
            <w:tcW w:w="1552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FD236B">
        <w:tc>
          <w:tcPr>
            <w:tcW w:w="1552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39A76DF2" w:rsidR="00100020" w:rsidRPr="00FB4D55" w:rsidRDefault="00F97111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r</w:t>
            </w:r>
            <w:r w:rsidR="00A37554">
              <w:rPr>
                <w:color w:val="000000"/>
                <w:szCs w:val="22"/>
              </w:rPr>
              <w:t>eferent</w:t>
            </w:r>
            <w:r w:rsidR="006E16BC">
              <w:rPr>
                <w:color w:val="000000"/>
                <w:szCs w:val="22"/>
              </w:rPr>
              <w:t>/ka</w:t>
            </w:r>
            <w:r w:rsidR="00A3185C">
              <w:rPr>
                <w:color w:val="000000"/>
                <w:szCs w:val="22"/>
              </w:rPr>
              <w:t xml:space="preserve"> </w:t>
            </w:r>
            <w:r w:rsidR="00DB58B8">
              <w:rPr>
                <w:color w:val="000000"/>
                <w:szCs w:val="22"/>
              </w:rPr>
              <w:t>inspektorátu</w:t>
            </w:r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77ADE42D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</w:t>
            </w:r>
            <w:r w:rsidR="00990204">
              <w:rPr>
                <w:color w:val="000000"/>
                <w:szCs w:val="22"/>
              </w:rPr>
              <w:t xml:space="preserve"> </w:t>
            </w:r>
            <w:r w:rsidR="003F13C2">
              <w:rPr>
                <w:color w:val="000000"/>
                <w:szCs w:val="22"/>
              </w:rPr>
              <w:t>Pardubický</w:t>
            </w:r>
            <w:r w:rsidR="00B37052">
              <w:rPr>
                <w:color w:val="000000"/>
                <w:szCs w:val="22"/>
              </w:rPr>
              <w:t xml:space="preserve">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55D09217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343140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2"/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3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4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7477440A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</w:t>
      </w:r>
      <w:r w:rsidR="003954FE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5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6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BA61" w14:textId="77777777" w:rsidR="000024BC" w:rsidRDefault="000024BC" w:rsidP="003247A2">
      <w:r>
        <w:separator/>
      </w:r>
    </w:p>
  </w:endnote>
  <w:endnote w:type="continuationSeparator" w:id="0">
    <w:p w14:paraId="221FF406" w14:textId="77777777" w:rsidR="000024BC" w:rsidRDefault="000024BC" w:rsidP="003247A2">
      <w:r>
        <w:continuationSeparator/>
      </w:r>
    </w:p>
  </w:endnote>
  <w:endnote w:type="continuationNotice" w:id="1">
    <w:p w14:paraId="67178D60" w14:textId="77777777" w:rsidR="000024BC" w:rsidRDefault="00002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0E18" w14:textId="77777777" w:rsidR="000024BC" w:rsidRDefault="000024BC" w:rsidP="003247A2">
      <w:r>
        <w:separator/>
      </w:r>
    </w:p>
  </w:footnote>
  <w:footnote w:type="continuationSeparator" w:id="0">
    <w:p w14:paraId="2B6D6CBA" w14:textId="77777777" w:rsidR="000024BC" w:rsidRDefault="000024BC" w:rsidP="003247A2">
      <w:r>
        <w:continuationSeparator/>
      </w:r>
    </w:p>
  </w:footnote>
  <w:footnote w:type="continuationNotice" w:id="1">
    <w:p w14:paraId="7557C49D" w14:textId="77777777" w:rsidR="000024BC" w:rsidRDefault="000024BC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081E56A9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vzdělání </w:t>
      </w:r>
      <w:r w:rsidR="00FB22BC">
        <w:rPr>
          <w:sz w:val="22"/>
          <w:szCs w:val="22"/>
        </w:rPr>
        <w:t>–</w:t>
      </w:r>
      <w:r w:rsidRPr="00FB4D55">
        <w:rPr>
          <w:sz w:val="22"/>
          <w:szCs w:val="22"/>
        </w:rPr>
        <w:t xml:space="preserve"> </w:t>
      </w:r>
      <w:r w:rsidR="00FB22BC">
        <w:rPr>
          <w:sz w:val="22"/>
          <w:szCs w:val="22"/>
        </w:rPr>
        <w:t>středoškolské</w:t>
      </w:r>
      <w:r w:rsidR="008D1677">
        <w:rPr>
          <w:sz w:val="22"/>
          <w:szCs w:val="22"/>
        </w:rPr>
        <w:t>ho</w:t>
      </w:r>
      <w:r w:rsidR="00FB22BC">
        <w:rPr>
          <w:sz w:val="22"/>
          <w:szCs w:val="22"/>
        </w:rPr>
        <w:t xml:space="preserve"> vzdělání, </w:t>
      </w:r>
      <w:r w:rsidRPr="00FB4D55">
        <w:rPr>
          <w:sz w:val="22"/>
          <w:szCs w:val="22"/>
        </w:rPr>
        <w:t>vysokoškolského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3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4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5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6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67918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49F1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B9A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3140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954FE"/>
    <w:rsid w:val="003A22B0"/>
    <w:rsid w:val="003A240E"/>
    <w:rsid w:val="003A2839"/>
    <w:rsid w:val="003A36D3"/>
    <w:rsid w:val="003A5C33"/>
    <w:rsid w:val="003B0C52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3C2"/>
    <w:rsid w:val="003F1BCF"/>
    <w:rsid w:val="00401BDA"/>
    <w:rsid w:val="00403F87"/>
    <w:rsid w:val="004059B0"/>
    <w:rsid w:val="00407220"/>
    <w:rsid w:val="004128AD"/>
    <w:rsid w:val="0041427F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645A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5408"/>
    <w:rsid w:val="004B7C1B"/>
    <w:rsid w:val="004C14E9"/>
    <w:rsid w:val="004C1B62"/>
    <w:rsid w:val="004C3D46"/>
    <w:rsid w:val="004C5039"/>
    <w:rsid w:val="004C6C40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96543"/>
    <w:rsid w:val="006A31BF"/>
    <w:rsid w:val="006A4EC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6BC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371F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16256"/>
    <w:rsid w:val="008207FC"/>
    <w:rsid w:val="00821731"/>
    <w:rsid w:val="00821EC1"/>
    <w:rsid w:val="00822581"/>
    <w:rsid w:val="00822C98"/>
    <w:rsid w:val="00823239"/>
    <w:rsid w:val="0082335C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06E3"/>
    <w:rsid w:val="00861839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1677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204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185C"/>
    <w:rsid w:val="00A35BAE"/>
    <w:rsid w:val="00A373CF"/>
    <w:rsid w:val="00A37554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37052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4A5A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0E09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B58B8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3E5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3825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0034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97111"/>
    <w:rsid w:val="00FA3B01"/>
    <w:rsid w:val="00FA5300"/>
    <w:rsid w:val="00FA621D"/>
    <w:rsid w:val="00FA75BF"/>
    <w:rsid w:val="00FB22BC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236B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180</TotalTime>
  <Pages>4</Pages>
  <Words>308</Words>
  <Characters>2170</Characters>
  <Application>Microsoft Office Word</Application>
  <DocSecurity>0</DocSecurity>
  <Lines>18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163</cp:revision>
  <cp:lastPrinted>2013-08-28T08:54:00Z</cp:lastPrinted>
  <dcterms:created xsi:type="dcterms:W3CDTF">2025-01-03T08:23:00Z</dcterms:created>
  <dcterms:modified xsi:type="dcterms:W3CDTF">2025-09-11T07:22:00Z</dcterms:modified>
</cp:coreProperties>
</file>