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1BFD0BAE" w:rsidR="00250DBC" w:rsidRPr="00FB4D55" w:rsidRDefault="00610E32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2C1EE5" w:rsidRPr="002C1EE5">
              <w:rPr>
                <w:bCs/>
              </w:rPr>
              <w:t xml:space="preserve">referent školství, výchovy a vzdělávání </w:t>
            </w: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CF29308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</w:t>
            </w:r>
            <w:r w:rsidR="009D380B">
              <w:rPr>
                <w:color w:val="000000"/>
                <w:szCs w:val="22"/>
              </w:rPr>
              <w:t>dělení metodik a analýz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lastRenderedPageBreak/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6744C0F8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4"/>
      </w:r>
      <w:r w:rsidR="003568CD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1B8E60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B2265" w:rsidRPr="00883FA5">
        <w:rPr>
          <w:bCs/>
        </w:rPr>
        <w:t>o zpracování osobních údajů</w:t>
      </w:r>
      <w:r w:rsidR="008B2265">
        <w:rPr>
          <w:bCs/>
        </w:rPr>
        <w:t xml:space="preserve">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3B95" w14:textId="77777777" w:rsidR="00674C09" w:rsidRDefault="00674C09" w:rsidP="003247A2">
      <w:r>
        <w:separator/>
      </w:r>
    </w:p>
  </w:endnote>
  <w:endnote w:type="continuationSeparator" w:id="0">
    <w:p w14:paraId="39D68CB3" w14:textId="77777777" w:rsidR="00674C09" w:rsidRDefault="00674C09" w:rsidP="003247A2">
      <w:r>
        <w:continuationSeparator/>
      </w:r>
    </w:p>
  </w:endnote>
  <w:endnote w:type="continuationNotice" w:id="1">
    <w:p w14:paraId="1E0988AB" w14:textId="77777777" w:rsidR="00674C09" w:rsidRDefault="00674C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2864D" w14:textId="77777777" w:rsidR="00674C09" w:rsidRDefault="00674C09" w:rsidP="003247A2">
      <w:r>
        <w:separator/>
      </w:r>
    </w:p>
  </w:footnote>
  <w:footnote w:type="continuationSeparator" w:id="0">
    <w:p w14:paraId="506F9812" w14:textId="77777777" w:rsidR="00674C09" w:rsidRDefault="00674C09" w:rsidP="003247A2">
      <w:r>
        <w:continuationSeparator/>
      </w:r>
    </w:p>
  </w:footnote>
  <w:footnote w:type="continuationNotice" w:id="1">
    <w:p w14:paraId="34258EF8" w14:textId="77777777" w:rsidR="00674C09" w:rsidRDefault="00674C09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061B47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289AF20A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</w:t>
      </w:r>
      <w:r w:rsidR="007C6D99">
        <w:rPr>
          <w:sz w:val="22"/>
          <w:szCs w:val="22"/>
        </w:rPr>
        <w:t> bakalářském nebo</w:t>
      </w:r>
      <w:r w:rsidRPr="00FB4D55">
        <w:rPr>
          <w:sz w:val="22"/>
          <w:szCs w:val="22"/>
        </w:rPr>
        <w:t xml:space="preserve">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061B47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061B47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1B47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A89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0ECD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1EE5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568C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48D6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4C09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6D99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2504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265"/>
    <w:rsid w:val="008B26F0"/>
    <w:rsid w:val="008C078A"/>
    <w:rsid w:val="008C3049"/>
    <w:rsid w:val="008C557A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80B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00CD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14A2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2E3B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0B3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B5136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358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2026-08-04T13:04:00Z</dcterms:created>
  <dcterms:modified xsi:type="dcterms:W3CDTF">2026-08-04T13:04:00Z</dcterms:modified>
</cp:coreProperties>
</file>