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395FCA">
        <w:tc>
          <w:tcPr>
            <w:tcW w:w="1552" w:type="dxa"/>
            <w:vMerge w:val="restart"/>
            <w:shd w:val="clear" w:color="auto" w:fill="auto"/>
          </w:tcPr>
          <w:p w14:paraId="5F66C39A" w14:textId="66D39634" w:rsidR="00195623" w:rsidRPr="00856F8B" w:rsidRDefault="00395FCA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395FCA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395FCA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395FCA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395FCA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395FCA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248DC35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287771">
              <w:rPr>
                <w:color w:val="000000"/>
                <w:szCs w:val="22"/>
              </w:rPr>
              <w:t>Pražský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87771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FCA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4CA9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0985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174</TotalTime>
  <Pages>4</Pages>
  <Words>343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2025-02-25T22:49:00Z</dcterms:modified>
</cp:coreProperties>
</file>