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9A76DF2" w:rsidR="00100020" w:rsidRPr="00FB4D55" w:rsidRDefault="00F97111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A37554">
              <w:rPr>
                <w:color w:val="000000"/>
                <w:szCs w:val="22"/>
              </w:rPr>
              <w:t>eferent</w:t>
            </w:r>
            <w:r w:rsidR="006E16BC">
              <w:rPr>
                <w:color w:val="000000"/>
                <w:szCs w:val="22"/>
              </w:rPr>
              <w:t>/ka</w:t>
            </w:r>
            <w:r w:rsidR="00A3185C">
              <w:rPr>
                <w:color w:val="000000"/>
                <w:szCs w:val="22"/>
              </w:rPr>
              <w:t xml:space="preserve"> </w:t>
            </w:r>
            <w:r w:rsidR="00DB58B8">
              <w:rPr>
                <w:color w:val="000000"/>
                <w:szCs w:val="22"/>
              </w:rPr>
              <w:t>inspektorátu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155678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C67E1E">
              <w:rPr>
                <w:color w:val="000000"/>
                <w:szCs w:val="22"/>
              </w:rPr>
              <w:t>Úste</w:t>
            </w:r>
            <w:r w:rsidR="003F13C2">
              <w:rPr>
                <w:color w:val="000000"/>
                <w:szCs w:val="22"/>
              </w:rPr>
              <w:t>cký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lastRenderedPageBreak/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17A6F19E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4"/>
      </w:r>
      <w:r w:rsidR="00CC1A8F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5E71" w14:textId="77777777" w:rsidR="007C66D4" w:rsidRDefault="007C66D4" w:rsidP="003247A2">
      <w:r>
        <w:separator/>
      </w:r>
    </w:p>
  </w:endnote>
  <w:endnote w:type="continuationSeparator" w:id="0">
    <w:p w14:paraId="306022AB" w14:textId="77777777" w:rsidR="007C66D4" w:rsidRDefault="007C66D4" w:rsidP="003247A2">
      <w:r>
        <w:continuationSeparator/>
      </w:r>
    </w:p>
  </w:endnote>
  <w:endnote w:type="continuationNotice" w:id="1">
    <w:p w14:paraId="7D5DBC93" w14:textId="77777777" w:rsidR="007C66D4" w:rsidRDefault="007C6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8B3A" w14:textId="77777777" w:rsidR="007C66D4" w:rsidRDefault="007C66D4" w:rsidP="003247A2">
      <w:r>
        <w:separator/>
      </w:r>
    </w:p>
  </w:footnote>
  <w:footnote w:type="continuationSeparator" w:id="0">
    <w:p w14:paraId="51C184E1" w14:textId="77777777" w:rsidR="007C66D4" w:rsidRDefault="007C66D4" w:rsidP="003247A2">
      <w:r>
        <w:continuationSeparator/>
      </w:r>
    </w:p>
  </w:footnote>
  <w:footnote w:type="continuationNotice" w:id="1">
    <w:p w14:paraId="73034D63" w14:textId="77777777" w:rsidR="007C66D4" w:rsidRDefault="007C66D4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A4043E4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</w:t>
      </w:r>
      <w:r w:rsidR="00FB22BC">
        <w:rPr>
          <w:sz w:val="22"/>
          <w:szCs w:val="22"/>
        </w:rPr>
        <w:t>–</w:t>
      </w:r>
      <w:r w:rsidRPr="00FB4D55">
        <w:rPr>
          <w:sz w:val="22"/>
          <w:szCs w:val="22"/>
        </w:rPr>
        <w:t xml:space="preserve"> </w:t>
      </w:r>
      <w:r w:rsidR="00FB22BC">
        <w:rPr>
          <w:sz w:val="22"/>
          <w:szCs w:val="22"/>
        </w:rPr>
        <w:t>středoškolské</w:t>
      </w:r>
      <w:r w:rsidR="008D1677">
        <w:rPr>
          <w:sz w:val="22"/>
          <w:szCs w:val="22"/>
        </w:rPr>
        <w:t>ho</w:t>
      </w:r>
      <w:r w:rsidR="00FB22BC">
        <w:rPr>
          <w:sz w:val="22"/>
          <w:szCs w:val="22"/>
        </w:rPr>
        <w:t xml:space="preserve"> vzdělání</w:t>
      </w:r>
      <w:r w:rsidRPr="00FB4D55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B9A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645A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22F1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6BC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371F"/>
    <w:rsid w:val="007A4BED"/>
    <w:rsid w:val="007A5E88"/>
    <w:rsid w:val="007B079D"/>
    <w:rsid w:val="007B17AE"/>
    <w:rsid w:val="007B55F8"/>
    <w:rsid w:val="007C2668"/>
    <w:rsid w:val="007C46EF"/>
    <w:rsid w:val="007C577E"/>
    <w:rsid w:val="007C66D4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1677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185C"/>
    <w:rsid w:val="00A35BAE"/>
    <w:rsid w:val="00A373CF"/>
    <w:rsid w:val="00A37554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28EA"/>
    <w:rsid w:val="00BE4105"/>
    <w:rsid w:val="00BF0603"/>
    <w:rsid w:val="00BF20BE"/>
    <w:rsid w:val="00BF3B7D"/>
    <w:rsid w:val="00BF6615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67E1E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A8F"/>
    <w:rsid w:val="00CC1FDC"/>
    <w:rsid w:val="00CC1FF6"/>
    <w:rsid w:val="00CC226A"/>
    <w:rsid w:val="00CC3E4D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B58B8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26E5C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97111"/>
    <w:rsid w:val="00FA3B01"/>
    <w:rsid w:val="00FA5300"/>
    <w:rsid w:val="00FA621D"/>
    <w:rsid w:val="00FA75BF"/>
    <w:rsid w:val="00FB22BC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2026-08-26T08:10:00Z</dcterms:created>
  <dcterms:modified xsi:type="dcterms:W3CDTF">2026-08-26T08:10:00Z</dcterms:modified>
</cp:coreProperties>
</file>