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C0AD2EC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</w:t>
            </w:r>
            <w:r w:rsidR="00420500">
              <w:rPr>
                <w:color w:val="000000"/>
                <w:szCs w:val="22"/>
              </w:rPr>
              <w:t>Jihočeský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3758D24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.…..</w:t>
      </w:r>
      <w:proofErr w:type="gramEnd"/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19003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1B3692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00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2B5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167</TotalTime>
  <Pages>4</Pages>
  <Words>355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148</cp:revision>
  <cp:lastPrinted>2013-08-28T08:54:00Z</cp:lastPrinted>
  <dcterms:created xsi:type="dcterms:W3CDTF">2025-01-03T08:23:00Z</dcterms:created>
  <dcterms:modified xsi:type="dcterms:W3CDTF">2025-07-15T11:15:00Z</dcterms:modified>
</cp:coreProperties>
</file>