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3F6F7FC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45440E">
              <w:rPr>
                <w:color w:val="000000"/>
                <w:szCs w:val="22"/>
              </w:rPr>
              <w:t>Liberecký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EC32A19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8E54ADC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8C0C93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F961A7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B3CFC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4A8C" w14:textId="77777777" w:rsidR="00E34D01" w:rsidRDefault="00E34D01" w:rsidP="003247A2">
      <w:r>
        <w:separator/>
      </w:r>
    </w:p>
  </w:endnote>
  <w:endnote w:type="continuationSeparator" w:id="0">
    <w:p w14:paraId="3910ACEB" w14:textId="77777777" w:rsidR="00E34D01" w:rsidRDefault="00E34D01" w:rsidP="003247A2">
      <w:r>
        <w:continuationSeparator/>
      </w:r>
    </w:p>
  </w:endnote>
  <w:endnote w:type="continuationNotice" w:id="1">
    <w:p w14:paraId="0C1EE515" w14:textId="77777777" w:rsidR="00E34D01" w:rsidRDefault="00E34D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0741" w14:textId="77777777" w:rsidR="00E34D01" w:rsidRDefault="00E34D01" w:rsidP="003247A2">
      <w:r>
        <w:separator/>
      </w:r>
    </w:p>
  </w:footnote>
  <w:footnote w:type="continuationSeparator" w:id="0">
    <w:p w14:paraId="798F9C68" w14:textId="77777777" w:rsidR="00E34D01" w:rsidRDefault="00E34D01" w:rsidP="003247A2">
      <w:r>
        <w:continuationSeparator/>
      </w:r>
    </w:p>
  </w:footnote>
  <w:footnote w:type="continuationNotice" w:id="1">
    <w:p w14:paraId="0E5B3567" w14:textId="77777777" w:rsidR="00E34D01" w:rsidRDefault="00E34D01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4648C4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4648C4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655C7713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</w:t>
      </w:r>
      <w:r w:rsidR="004648C4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/</w:t>
      </w:r>
      <w:r w:rsidR="004648C4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4648C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4648C4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4648C4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554A6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3AAA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440E"/>
    <w:rsid w:val="00455E4D"/>
    <w:rsid w:val="00460D5E"/>
    <w:rsid w:val="004632EE"/>
    <w:rsid w:val="0046470D"/>
    <w:rsid w:val="004648C4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4848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5F62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3CFC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0C93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3AC"/>
    <w:rsid w:val="009F4EFF"/>
    <w:rsid w:val="009F5091"/>
    <w:rsid w:val="009F5114"/>
    <w:rsid w:val="009F5D41"/>
    <w:rsid w:val="00A004AE"/>
    <w:rsid w:val="00A05C4A"/>
    <w:rsid w:val="00A11014"/>
    <w:rsid w:val="00A12094"/>
    <w:rsid w:val="00A2392D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19E7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4D01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C7B39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2026-07-14T09:33:00Z</dcterms:created>
  <dcterms:modified xsi:type="dcterms:W3CDTF">2026-07-14T09:33:00Z</dcterms:modified>
</cp:coreProperties>
</file>