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694AACF8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329196AE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>a</w:t>
      </w:r>
      <w:r w:rsidR="00D16380">
        <w:rPr>
          <w:b/>
          <w:sz w:val="26"/>
          <w:szCs w:val="26"/>
        </w:rPr>
        <w:t xml:space="preserve"> jmenování </w:t>
      </w:r>
      <w:r w:rsidR="005F5094" w:rsidRPr="001E43B0">
        <w:rPr>
          <w:b/>
          <w:sz w:val="26"/>
          <w:szCs w:val="26"/>
        </w:rPr>
        <w:t>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CF72AF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CF72AF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59A0DACE" w:rsidR="00250DBC" w:rsidRPr="00CF72AF" w:rsidRDefault="00FC4B21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ředitel/</w:t>
            </w:r>
            <w:proofErr w:type="spellStart"/>
            <w:r w:rsidRPr="00382E30">
              <w:rPr>
                <w:color w:val="000000"/>
                <w:szCs w:val="22"/>
              </w:rPr>
              <w:t>ka</w:t>
            </w:r>
            <w:proofErr w:type="spellEnd"/>
            <w:r w:rsidRPr="00382E30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odboru finančního řízení</w:t>
            </w:r>
          </w:p>
        </w:tc>
      </w:tr>
      <w:tr w:rsidR="00100020" w:rsidRPr="00CF72AF" w14:paraId="620E9521" w14:textId="77777777" w:rsidTr="00486CA6">
        <w:tc>
          <w:tcPr>
            <w:tcW w:w="3085" w:type="dxa"/>
          </w:tcPr>
          <w:p w14:paraId="78071397" w14:textId="77777777" w:rsidR="00100020" w:rsidRPr="00CF72AF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v sekci/odboru/oddělení</w:t>
            </w:r>
            <w:r w:rsidR="00666CA4" w:rsidRPr="00CF72AF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3AE0D72" w:rsidR="00100020" w:rsidRPr="00CF72AF" w:rsidRDefault="00FC4B21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382E30">
              <w:rPr>
                <w:color w:val="000000"/>
                <w:szCs w:val="22"/>
              </w:rPr>
              <w:t>dbor</w:t>
            </w:r>
            <w:r>
              <w:rPr>
                <w:color w:val="000000"/>
                <w:szCs w:val="22"/>
              </w:rPr>
              <w:t xml:space="preserve"> finančního řízení</w:t>
            </w:r>
          </w:p>
        </w:tc>
      </w:tr>
    </w:tbl>
    <w:p w14:paraId="5CFCFB72" w14:textId="14DC873F" w:rsidR="0037556C" w:rsidRPr="0056346E" w:rsidRDefault="0037556C" w:rsidP="0056346E">
      <w:pPr>
        <w:keepNext/>
        <w:keepLines/>
        <w:spacing w:before="360"/>
        <w:outlineLvl w:val="0"/>
        <w:rPr>
          <w:b/>
          <w:bCs/>
          <w:szCs w:val="24"/>
        </w:rPr>
      </w:pPr>
      <w:r w:rsidRPr="00CF72AF">
        <w:rPr>
          <w:b/>
          <w:bCs/>
          <w:szCs w:val="24"/>
        </w:rPr>
        <w:t>Čestná prohlášení</w:t>
      </w:r>
      <w:r w:rsidR="00D121BB" w:rsidRPr="00CF72AF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6E3A2DEC" w:rsidR="00C26A0E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3FFB28A" w:rsidR="00C26A0E" w:rsidRPr="00127AE1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33ACF28" w:rsidR="00203214" w:rsidRPr="00FA5300" w:rsidRDefault="0093185C" w:rsidP="0056346E">
      <w:pPr>
        <w:pStyle w:val="eslovanstyl1"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01D59D33" w:rsidR="000F2540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9FFC993" w:rsidR="00B46F04" w:rsidRPr="00465EB7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CF72AF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56346E" w:rsidRDefault="002F7F4E" w:rsidP="0056346E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56346E">
        <w:rPr>
          <w:b/>
          <w:bCs/>
          <w:szCs w:val="24"/>
        </w:rPr>
        <w:t>Seznam příloh žádosti</w:t>
      </w:r>
      <w:r w:rsidR="00592BE9" w:rsidRPr="0056346E">
        <w:rPr>
          <w:rStyle w:val="Znakapoznpodarou"/>
          <w:szCs w:val="24"/>
        </w:rPr>
        <w:footnoteReference w:id="11"/>
      </w:r>
    </w:p>
    <w:p w14:paraId="0C55D6F6" w14:textId="37CF16AA" w:rsidR="00FC4B21" w:rsidRPr="00FC4B21" w:rsidRDefault="00FC4B21" w:rsidP="00FC4B21">
      <w:pPr>
        <w:keepNext/>
        <w:keepLines/>
        <w:numPr>
          <w:ilvl w:val="0"/>
          <w:numId w:val="24"/>
        </w:numPr>
        <w:spacing w:before="120" w:after="120"/>
        <w:ind w:left="357" w:hanging="357"/>
        <w:jc w:val="both"/>
        <w:outlineLvl w:val="0"/>
        <w:rPr>
          <w:szCs w:val="24"/>
        </w:rPr>
      </w:pPr>
      <w:r w:rsidRPr="00846CEF">
        <w:t xml:space="preserve">Listiny dokládající splnění délky praxe stanovené pro výše uvedené služební místo představeného, tj. v uplynulých 15 letech vykonával nejméně po dobu </w:t>
      </w:r>
      <w:r>
        <w:t>2</w:t>
      </w:r>
      <w:r w:rsidRPr="00846CEF">
        <w:t xml:space="preserve"> </w:t>
      </w:r>
      <w:r>
        <w:t>let</w:t>
      </w:r>
      <w:r w:rsidRPr="00846CEF">
        <w:t xml:space="preserve"> činnosti podle § 5 nebo činnosti obdobné</w:t>
      </w:r>
      <w:r>
        <w:t>, z toho nejméně po dobu 1 roku ve vedoucí funkci</w:t>
      </w:r>
      <w:r w:rsidR="0028512D">
        <w:t>.</w:t>
      </w:r>
      <w:r w:rsidRPr="00382E30">
        <w:rPr>
          <w:rStyle w:val="Znakapoznpodarou"/>
        </w:rPr>
        <w:footnoteReference w:id="12"/>
      </w:r>
      <w:r>
        <w:t xml:space="preserve"> </w:t>
      </w:r>
    </w:p>
    <w:p w14:paraId="1603ECCE" w14:textId="2E18E6AA" w:rsidR="00FC4B21" w:rsidRPr="00846CEF" w:rsidRDefault="00FC4B21" w:rsidP="00FC4B21">
      <w:pPr>
        <w:keepNext/>
        <w:keepLines/>
        <w:spacing w:before="120" w:after="120"/>
        <w:ind w:left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ED10936" w14:textId="7F73B25B" w:rsidR="00350379" w:rsidRDefault="00350379" w:rsidP="0056346E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3"/>
      </w:r>
    </w:p>
    <w:p w14:paraId="4207929A" w14:textId="436BC9AA" w:rsidR="00B55237" w:rsidRPr="00B55237" w:rsidRDefault="00B55237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564C86" w14:textId="6A50BE11" w:rsidR="00B55237" w:rsidRPr="00E96BDA" w:rsidRDefault="00B55237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2C1C52" w14:textId="52DC4C20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09CE4A6" w14:textId="36FAAEC5" w:rsidR="00232DF1" w:rsidRPr="00232DF1" w:rsidRDefault="00232DF1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384D939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CF72AF">
        <w:rPr>
          <w:bCs/>
        </w:rPr>
        <w:t xml:space="preserve"> </w:t>
      </w:r>
      <w:r w:rsidRPr="00883FA5">
        <w:rPr>
          <w:bCs/>
        </w:rPr>
        <w:t xml:space="preserve">o zpracování osobních údajů, </w:t>
      </w:r>
      <w:r w:rsidR="000701C7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47130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B7E7" w14:textId="77777777" w:rsidR="009D5836" w:rsidRDefault="009D5836" w:rsidP="003247A2">
      <w:r>
        <w:separator/>
      </w:r>
    </w:p>
  </w:endnote>
  <w:endnote w:type="continuationSeparator" w:id="0">
    <w:p w14:paraId="5A3ED66D" w14:textId="77777777" w:rsidR="009D5836" w:rsidRDefault="009D5836" w:rsidP="003247A2">
      <w:r>
        <w:continuationSeparator/>
      </w:r>
    </w:p>
  </w:endnote>
  <w:endnote w:type="continuationNotice" w:id="1">
    <w:p w14:paraId="323C7C6A" w14:textId="77777777" w:rsidR="009D5836" w:rsidRDefault="009D5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E1D2" w14:textId="77777777" w:rsidR="009D5836" w:rsidRDefault="009D5836" w:rsidP="003247A2">
      <w:r>
        <w:separator/>
      </w:r>
    </w:p>
  </w:footnote>
  <w:footnote w:type="continuationSeparator" w:id="0">
    <w:p w14:paraId="11ECDFA5" w14:textId="77777777" w:rsidR="009D5836" w:rsidRDefault="009D5836" w:rsidP="003247A2">
      <w:r>
        <w:continuationSeparator/>
      </w:r>
    </w:p>
  </w:footnote>
  <w:footnote w:type="continuationNotice" w:id="1">
    <w:p w14:paraId="59BE1356" w14:textId="77777777" w:rsidR="009D5836" w:rsidRDefault="009D5836"/>
  </w:footnote>
  <w:footnote w:id="2">
    <w:p w14:paraId="3C622EB4" w14:textId="77777777" w:rsidR="004369B3" w:rsidRDefault="004369B3" w:rsidP="0056346E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56346E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0B8C5234" w:rsidR="00D121BB" w:rsidRDefault="00D121BB" w:rsidP="0056346E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56346E">
        <w:rPr>
          <w:sz w:val="22"/>
          <w:szCs w:val="22"/>
        </w:rPr>
        <w:t xml:space="preserve"> </w:t>
      </w:r>
      <w:r w:rsidR="001164EF">
        <w:rPr>
          <w:sz w:val="22"/>
          <w:szCs w:val="22"/>
        </w:rPr>
        <w:t>Č</w:t>
      </w:r>
      <w:r w:rsidR="001164EF" w:rsidRPr="00273131">
        <w:rPr>
          <w:sz w:val="22"/>
          <w:szCs w:val="22"/>
        </w:rPr>
        <w:t>estn</w:t>
      </w:r>
      <w:r w:rsidR="001164EF">
        <w:rPr>
          <w:sz w:val="22"/>
          <w:szCs w:val="22"/>
        </w:rPr>
        <w:t>á</w:t>
      </w:r>
      <w:r w:rsidR="001164EF" w:rsidRPr="00273131">
        <w:rPr>
          <w:sz w:val="22"/>
          <w:szCs w:val="22"/>
        </w:rPr>
        <w:t xml:space="preserve"> prohlášení</w:t>
      </w:r>
      <w:r w:rsidR="001164EF" w:rsidRPr="0097373D">
        <w:rPr>
          <w:sz w:val="22"/>
          <w:szCs w:val="22"/>
        </w:rPr>
        <w:t> o dosaženém vzdělání</w:t>
      </w:r>
      <w:r w:rsidR="00280B7C">
        <w:rPr>
          <w:sz w:val="22"/>
          <w:szCs w:val="22"/>
        </w:rPr>
        <w:t>,</w:t>
      </w:r>
      <w:r w:rsidR="001164EF">
        <w:rPr>
          <w:sz w:val="22"/>
          <w:szCs w:val="22"/>
        </w:rPr>
        <w:t xml:space="preserve"> </w:t>
      </w:r>
      <w:r w:rsidR="001164EF" w:rsidRPr="0097373D">
        <w:rPr>
          <w:sz w:val="22"/>
          <w:szCs w:val="22"/>
        </w:rPr>
        <w:t>o státním občanství</w:t>
      </w:r>
      <w:r w:rsidR="001164EF">
        <w:rPr>
          <w:sz w:val="22"/>
          <w:szCs w:val="22"/>
        </w:rPr>
        <w:t xml:space="preserve"> a o</w:t>
      </w:r>
      <w:r w:rsidR="001164E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1914CAA2" w:rsidR="00C26A0E" w:rsidRPr="00801A9B" w:rsidRDefault="00C26A0E" w:rsidP="0056346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="0056346E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Svéprávnost je způsobilost nabývat pro sebe vlastním právním jednáním práva a zavazovat se k povinnostem (právně jednat). Osoba, která dosáhla věku 18 let</w:t>
      </w:r>
      <w:r w:rsidR="00DA5AB0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4E4EE7C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Pr="00CF72AF">
        <w:rPr>
          <w:sz w:val="22"/>
          <w:szCs w:val="22"/>
        </w:rPr>
        <w:t>- vysokoškolského vzdělání v magisterském studijním programu.</w:t>
      </w:r>
    </w:p>
  </w:footnote>
  <w:footnote w:id="7">
    <w:p w14:paraId="51586B8F" w14:textId="77777777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56346E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605AA277" w:rsidR="00592BE9" w:rsidRPr="00AD16A2" w:rsidRDefault="00592BE9" w:rsidP="0056346E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471304">
        <w:rPr>
          <w:sz w:val="22"/>
          <w:szCs w:val="22"/>
        </w:rPr>
        <w:t xml:space="preserve"> </w:t>
      </w:r>
      <w:r w:rsidR="00471304" w:rsidRPr="00AD16A2">
        <w:rPr>
          <w:sz w:val="22"/>
          <w:szCs w:val="22"/>
        </w:rPr>
        <w:t>V</w:t>
      </w:r>
      <w:r w:rsidR="00471304">
        <w:rPr>
          <w:sz w:val="22"/>
          <w:szCs w:val="22"/>
        </w:rPr>
        <w:t> </w:t>
      </w:r>
      <w:r w:rsidR="00471304" w:rsidRPr="00AD16A2">
        <w:rPr>
          <w:sz w:val="22"/>
          <w:szCs w:val="22"/>
        </w:rPr>
        <w:t>případě</w:t>
      </w:r>
      <w:r w:rsidR="00471304">
        <w:rPr>
          <w:sz w:val="22"/>
          <w:szCs w:val="22"/>
        </w:rPr>
        <w:t xml:space="preserve">, že nevyužijete výše uvedená čestná prohlášení </w:t>
      </w:r>
      <w:r w:rsidR="00471304" w:rsidRPr="0097373D">
        <w:rPr>
          <w:sz w:val="22"/>
          <w:szCs w:val="22"/>
        </w:rPr>
        <w:t>o dosaženém vzdělání</w:t>
      </w:r>
      <w:r w:rsidR="00471304">
        <w:rPr>
          <w:sz w:val="22"/>
          <w:szCs w:val="22"/>
        </w:rPr>
        <w:t xml:space="preserve">, </w:t>
      </w:r>
      <w:r w:rsidR="00471304" w:rsidRPr="0097373D">
        <w:rPr>
          <w:sz w:val="22"/>
          <w:szCs w:val="22"/>
        </w:rPr>
        <w:t>o státním občanství</w:t>
      </w:r>
      <w:r w:rsidR="00471304">
        <w:rPr>
          <w:sz w:val="22"/>
          <w:szCs w:val="22"/>
        </w:rPr>
        <w:t xml:space="preserve"> nebo o </w:t>
      </w:r>
      <w:r w:rsidR="00471304" w:rsidRPr="0097373D">
        <w:rPr>
          <w:sz w:val="22"/>
          <w:szCs w:val="22"/>
        </w:rPr>
        <w:t>znalosti českého jazyka</w:t>
      </w:r>
      <w:r w:rsidR="00D13267">
        <w:rPr>
          <w:sz w:val="22"/>
          <w:szCs w:val="22"/>
        </w:rPr>
        <w:t>,</w:t>
      </w:r>
      <w:r w:rsidR="00FB4E6B">
        <w:rPr>
          <w:sz w:val="22"/>
          <w:szCs w:val="22"/>
        </w:rPr>
        <w:t xml:space="preserve">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2FA05B80" w14:textId="77777777" w:rsidR="00FC4B21" w:rsidRDefault="00FC4B21" w:rsidP="00FC4B2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rPr>
          <w:sz w:val="22"/>
          <w:szCs w:val="22"/>
        </w:rPr>
        <w:t xml:space="preserve"> 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71A16C0D" w14:textId="77777777" w:rsidR="00350379" w:rsidRDefault="00350379" w:rsidP="0056346E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1C7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19B7"/>
    <w:rsid w:val="000A50C0"/>
    <w:rsid w:val="000A6091"/>
    <w:rsid w:val="000A7CC3"/>
    <w:rsid w:val="000B03F2"/>
    <w:rsid w:val="000B19D9"/>
    <w:rsid w:val="000B64A7"/>
    <w:rsid w:val="000C6DF8"/>
    <w:rsid w:val="000D35D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64EF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B7C"/>
    <w:rsid w:val="00280C90"/>
    <w:rsid w:val="002813CD"/>
    <w:rsid w:val="00282126"/>
    <w:rsid w:val="00284018"/>
    <w:rsid w:val="00284A6C"/>
    <w:rsid w:val="0028512D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1D32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C3E50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304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05A0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01EC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676"/>
    <w:rsid w:val="005220E6"/>
    <w:rsid w:val="005248D5"/>
    <w:rsid w:val="00524EE4"/>
    <w:rsid w:val="00526486"/>
    <w:rsid w:val="00530B07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346E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07F3A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4D75"/>
    <w:rsid w:val="006B6E37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311"/>
    <w:rsid w:val="00741D51"/>
    <w:rsid w:val="00742D07"/>
    <w:rsid w:val="007436E0"/>
    <w:rsid w:val="0074531F"/>
    <w:rsid w:val="00751A71"/>
    <w:rsid w:val="00752302"/>
    <w:rsid w:val="0075365B"/>
    <w:rsid w:val="007572CC"/>
    <w:rsid w:val="007614C7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57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95C6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85C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5836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2E3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627B"/>
    <w:rsid w:val="00B26349"/>
    <w:rsid w:val="00B2719D"/>
    <w:rsid w:val="00B27E02"/>
    <w:rsid w:val="00B336B0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2E51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2AF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5AB0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3BCA"/>
    <w:rsid w:val="00FB4E6B"/>
    <w:rsid w:val="00FB58F6"/>
    <w:rsid w:val="00FB7983"/>
    <w:rsid w:val="00FC034C"/>
    <w:rsid w:val="00FC2BA1"/>
    <w:rsid w:val="00FC3A38"/>
    <w:rsid w:val="00FC44CE"/>
    <w:rsid w:val="00FC4B21"/>
    <w:rsid w:val="00FD3D3E"/>
    <w:rsid w:val="00FD4DC4"/>
    <w:rsid w:val="00FE0ED7"/>
    <w:rsid w:val="00FE248B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208</TotalTime>
  <Pages>4</Pages>
  <Words>353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160</cp:revision>
  <cp:lastPrinted>2013-08-28T08:54:00Z</cp:lastPrinted>
  <dcterms:created xsi:type="dcterms:W3CDTF">2025-01-03T08:23:00Z</dcterms:created>
  <dcterms:modified xsi:type="dcterms:W3CDTF">2025-10-22T12:17:00Z</dcterms:modified>
</cp:coreProperties>
</file>