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17827C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801ADE">
              <w:rPr>
                <w:color w:val="000000"/>
                <w:szCs w:val="22"/>
              </w:rPr>
              <w:t>Úste</w:t>
            </w:r>
            <w:r w:rsidR="0045440E">
              <w:rPr>
                <w:color w:val="000000"/>
                <w:szCs w:val="22"/>
              </w:rPr>
              <w:t>cký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EC32A1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8E54ADC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8C0C93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F961A7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6B3CFC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07AE" w14:textId="77777777" w:rsidR="00A84085" w:rsidRDefault="00A84085" w:rsidP="003247A2">
      <w:r>
        <w:separator/>
      </w:r>
    </w:p>
  </w:endnote>
  <w:endnote w:type="continuationSeparator" w:id="0">
    <w:p w14:paraId="0EC3D283" w14:textId="77777777" w:rsidR="00A84085" w:rsidRDefault="00A84085" w:rsidP="003247A2">
      <w:r>
        <w:continuationSeparator/>
      </w:r>
    </w:p>
  </w:endnote>
  <w:endnote w:type="continuationNotice" w:id="1">
    <w:p w14:paraId="1C44292F" w14:textId="77777777" w:rsidR="00A84085" w:rsidRDefault="00A84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7C6B2" w14:textId="77777777" w:rsidR="00A84085" w:rsidRDefault="00A84085" w:rsidP="003247A2">
      <w:r>
        <w:separator/>
      </w:r>
    </w:p>
  </w:footnote>
  <w:footnote w:type="continuationSeparator" w:id="0">
    <w:p w14:paraId="6BD80865" w14:textId="77777777" w:rsidR="00A84085" w:rsidRDefault="00A84085" w:rsidP="003247A2">
      <w:r>
        <w:continuationSeparator/>
      </w:r>
    </w:p>
  </w:footnote>
  <w:footnote w:type="continuationNotice" w:id="1">
    <w:p w14:paraId="3F341BFA" w14:textId="77777777" w:rsidR="00A84085" w:rsidRDefault="00A84085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4648C4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4648C4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55C7713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4648C4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4648C4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4648C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4648C4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4648C4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554A6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2C4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3AAA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440E"/>
    <w:rsid w:val="00455E4D"/>
    <w:rsid w:val="00460D5E"/>
    <w:rsid w:val="004632EE"/>
    <w:rsid w:val="0046470D"/>
    <w:rsid w:val="004648C4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5F62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3CFC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1A8E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1ADE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5432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0C93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3AC"/>
    <w:rsid w:val="009F4EFF"/>
    <w:rsid w:val="009F5091"/>
    <w:rsid w:val="009F5114"/>
    <w:rsid w:val="009F5284"/>
    <w:rsid w:val="009F5D41"/>
    <w:rsid w:val="00A004AE"/>
    <w:rsid w:val="00A05C4A"/>
    <w:rsid w:val="00A11014"/>
    <w:rsid w:val="00A12094"/>
    <w:rsid w:val="00A2392D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085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9BB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19E7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4</TotalTime>
  <Pages>4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2026-08-24T08:19:00Z</dcterms:created>
  <dcterms:modified xsi:type="dcterms:W3CDTF">2026-08-24T08:19:00Z</dcterms:modified>
</cp:coreProperties>
</file>