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A0E1A40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6933D2">
              <w:rPr>
                <w:color w:val="000000"/>
                <w:szCs w:val="22"/>
              </w:rPr>
              <w:t xml:space="preserve"> Pražský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68FF6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170</TotalTime>
  <Pages>4</Pages>
  <Words>355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2025-06-24T10:47:00Z</dcterms:modified>
</cp:coreProperties>
</file>