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5B32A678" w:rsidR="00100020" w:rsidRPr="00171816" w:rsidRDefault="007C5C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</w:t>
            </w:r>
            <w:r w:rsidR="002F405E">
              <w:rPr>
                <w:color w:val="000000"/>
                <w:szCs w:val="22"/>
              </w:rPr>
              <w:t>eferent</w:t>
            </w:r>
            <w:r w:rsidR="003721ED">
              <w:rPr>
                <w:color w:val="000000"/>
                <w:szCs w:val="22"/>
              </w:rPr>
              <w:t>/ka</w:t>
            </w:r>
            <w:r w:rsidR="00F03D0E">
              <w:rPr>
                <w:color w:val="000000"/>
                <w:szCs w:val="22"/>
              </w:rPr>
              <w:t xml:space="preserve"> inspektorátu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0043A91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79278F">
              <w:rPr>
                <w:color w:val="000000"/>
                <w:szCs w:val="22"/>
              </w:rPr>
              <w:t xml:space="preserve"> </w:t>
            </w:r>
            <w:r w:rsidR="00D25F8C">
              <w:rPr>
                <w:color w:val="000000"/>
                <w:szCs w:val="22"/>
              </w:rPr>
              <w:t>Úste</w:t>
            </w:r>
            <w:r w:rsidR="00FD5089">
              <w:rPr>
                <w:color w:val="000000"/>
                <w:szCs w:val="22"/>
              </w:rPr>
              <w:t>cký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2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60CEAABA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4"/>
      </w:r>
      <w:r w:rsidR="00D75B6E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9AC8E2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</w:t>
      </w:r>
      <w:r w:rsidR="00D604A0">
        <w:rPr>
          <w:bCs/>
        </w:rPr>
        <w:t xml:space="preserve"> ve znění pozdějších předpisů,</w:t>
      </w:r>
      <w:r w:rsidRPr="00883FA5">
        <w:rPr>
          <w:bCs/>
        </w:rPr>
        <w:t xml:space="preserve">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8E057" w14:textId="77777777" w:rsidR="004864FA" w:rsidRDefault="004864FA" w:rsidP="003247A2">
      <w:r>
        <w:separator/>
      </w:r>
    </w:p>
  </w:endnote>
  <w:endnote w:type="continuationSeparator" w:id="0">
    <w:p w14:paraId="0838CC0F" w14:textId="77777777" w:rsidR="004864FA" w:rsidRDefault="004864FA" w:rsidP="003247A2">
      <w:r>
        <w:continuationSeparator/>
      </w:r>
    </w:p>
  </w:endnote>
  <w:endnote w:type="continuationNotice" w:id="1">
    <w:p w14:paraId="3C62C6EE" w14:textId="77777777" w:rsidR="004864FA" w:rsidRDefault="004864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7F7B8" w14:textId="77777777" w:rsidR="004864FA" w:rsidRDefault="004864FA" w:rsidP="003247A2">
      <w:r>
        <w:separator/>
      </w:r>
    </w:p>
  </w:footnote>
  <w:footnote w:type="continuationSeparator" w:id="0">
    <w:p w14:paraId="0417C41B" w14:textId="77777777" w:rsidR="004864FA" w:rsidRDefault="004864FA" w:rsidP="003247A2">
      <w:r>
        <w:continuationSeparator/>
      </w:r>
    </w:p>
  </w:footnote>
  <w:footnote w:type="continuationNotice" w:id="1">
    <w:p w14:paraId="68EA1FF3" w14:textId="77777777" w:rsidR="004864FA" w:rsidRDefault="004864FA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40F887AE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="005C655D">
        <w:rPr>
          <w:sz w:val="22"/>
          <w:szCs w:val="22"/>
        </w:rPr>
        <w:t>–</w:t>
      </w:r>
      <w:r w:rsidRPr="00801A9B">
        <w:rPr>
          <w:sz w:val="22"/>
          <w:szCs w:val="22"/>
        </w:rPr>
        <w:t xml:space="preserve"> </w:t>
      </w:r>
      <w:r w:rsidR="005C655D">
        <w:rPr>
          <w:sz w:val="22"/>
          <w:szCs w:val="22"/>
        </w:rPr>
        <w:t>středoškolského vzdělání</w:t>
      </w:r>
      <w:r w:rsidRPr="00171816">
        <w:rPr>
          <w:sz w:val="22"/>
          <w:szCs w:val="22"/>
        </w:rPr>
        <w:t>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9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868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23B"/>
    <w:rsid w:val="002C172C"/>
    <w:rsid w:val="002C1AD8"/>
    <w:rsid w:val="002C1B0C"/>
    <w:rsid w:val="002C62F2"/>
    <w:rsid w:val="002D04D8"/>
    <w:rsid w:val="002D05E1"/>
    <w:rsid w:val="002D1A32"/>
    <w:rsid w:val="002D44CF"/>
    <w:rsid w:val="002F405E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1ED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4FA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C655D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247E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278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5C32"/>
    <w:rsid w:val="007C6811"/>
    <w:rsid w:val="007C7D9B"/>
    <w:rsid w:val="007D066B"/>
    <w:rsid w:val="007D3D0E"/>
    <w:rsid w:val="007D3FF8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16256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27EDE"/>
    <w:rsid w:val="00A35BAE"/>
    <w:rsid w:val="00A373CF"/>
    <w:rsid w:val="00A42D79"/>
    <w:rsid w:val="00A45B97"/>
    <w:rsid w:val="00A46C29"/>
    <w:rsid w:val="00A47078"/>
    <w:rsid w:val="00A5211D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2CBB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BF6615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25F8C"/>
    <w:rsid w:val="00D306B2"/>
    <w:rsid w:val="00D32399"/>
    <w:rsid w:val="00D34105"/>
    <w:rsid w:val="00D3501B"/>
    <w:rsid w:val="00D418CE"/>
    <w:rsid w:val="00D4412C"/>
    <w:rsid w:val="00D604A0"/>
    <w:rsid w:val="00D61A63"/>
    <w:rsid w:val="00D65952"/>
    <w:rsid w:val="00D75B6E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C6821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3D0E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176"/>
    <w:rsid w:val="00F56D5D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D5089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4</Pages>
  <Words>363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2026-08-26T08:10:00Z</dcterms:created>
  <dcterms:modified xsi:type="dcterms:W3CDTF">2026-08-26T08:10:00Z</dcterms:modified>
</cp:coreProperties>
</file>