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6A60AC4" w:rsidR="00100020" w:rsidRPr="00FB4D55" w:rsidRDefault="007229A8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BF3CF6">
              <w:rPr>
                <w:color w:val="000000"/>
                <w:szCs w:val="22"/>
              </w:rPr>
              <w:t>eferent</w:t>
            </w:r>
            <w:r>
              <w:rPr>
                <w:color w:val="000000"/>
                <w:szCs w:val="22"/>
              </w:rPr>
              <w:t>/</w:t>
            </w:r>
            <w:proofErr w:type="spellStart"/>
            <w:r>
              <w:rPr>
                <w:color w:val="000000"/>
                <w:szCs w:val="22"/>
              </w:rPr>
              <w:t>ka</w:t>
            </w:r>
            <w:proofErr w:type="spellEnd"/>
            <w:r w:rsidR="00BF3CF6">
              <w:rPr>
                <w:color w:val="000000"/>
                <w:szCs w:val="22"/>
              </w:rPr>
              <w:t xml:space="preserve"> – mzdový</w:t>
            </w:r>
            <w:r w:rsidR="00AD3D61">
              <w:rPr>
                <w:color w:val="000000"/>
                <w:szCs w:val="22"/>
              </w:rPr>
              <w:t>/mzdová</w:t>
            </w:r>
            <w:r w:rsidR="00074FA4">
              <w:rPr>
                <w:color w:val="000000"/>
                <w:szCs w:val="22"/>
              </w:rPr>
              <w:t xml:space="preserve"> </w:t>
            </w:r>
            <w:r w:rsidR="00BF3CF6">
              <w:rPr>
                <w:color w:val="000000"/>
                <w:szCs w:val="22"/>
              </w:rPr>
              <w:t xml:space="preserve">účetní 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538A5AF" w:rsidR="00100020" w:rsidRPr="00FB4D55" w:rsidRDefault="00BF647B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BF647B">
              <w:rPr>
                <w:color w:val="000000"/>
                <w:szCs w:val="22"/>
              </w:rPr>
              <w:t>odbor finančního řízení</w:t>
            </w:r>
            <w:r>
              <w:rPr>
                <w:color w:val="000000"/>
                <w:szCs w:val="22"/>
              </w:rPr>
              <w:t xml:space="preserve">, </w:t>
            </w:r>
            <w:r w:rsidR="00BF3CF6">
              <w:rPr>
                <w:color w:val="000000"/>
                <w:szCs w:val="22"/>
              </w:rPr>
              <w:t>oddělení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A802E2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lastRenderedPageBreak/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C0BDF" w:rsidRPr="00883FA5">
        <w:rPr>
          <w:bCs/>
        </w:rPr>
        <w:t>o zpracování osobních údajů,</w:t>
      </w:r>
      <w:r w:rsidR="00FC0BDF">
        <w:rPr>
          <w:bCs/>
        </w:rPr>
        <w:t xml:space="preserve">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F2A2" w14:textId="77777777" w:rsidR="0083594D" w:rsidRDefault="0083594D" w:rsidP="003247A2">
      <w:r>
        <w:separator/>
      </w:r>
    </w:p>
  </w:endnote>
  <w:endnote w:type="continuationSeparator" w:id="0">
    <w:p w14:paraId="5ED50011" w14:textId="77777777" w:rsidR="0083594D" w:rsidRDefault="0083594D" w:rsidP="003247A2">
      <w:r>
        <w:continuationSeparator/>
      </w:r>
    </w:p>
  </w:endnote>
  <w:endnote w:type="continuationNotice" w:id="1">
    <w:p w14:paraId="703CEB28" w14:textId="77777777" w:rsidR="0083594D" w:rsidRDefault="00835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2175" w14:textId="77777777" w:rsidR="0083594D" w:rsidRDefault="0083594D" w:rsidP="003247A2">
      <w:r>
        <w:separator/>
      </w:r>
    </w:p>
  </w:footnote>
  <w:footnote w:type="continuationSeparator" w:id="0">
    <w:p w14:paraId="05792FA3" w14:textId="77777777" w:rsidR="0083594D" w:rsidRDefault="0083594D" w:rsidP="003247A2">
      <w:r>
        <w:continuationSeparator/>
      </w:r>
    </w:p>
  </w:footnote>
  <w:footnote w:type="continuationNotice" w:id="1">
    <w:p w14:paraId="4FEF16F4" w14:textId="77777777" w:rsidR="0083594D" w:rsidRDefault="0083594D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76FF422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</w:t>
      </w:r>
      <w:r w:rsidR="00D67A43" w:rsidRPr="00D67A43">
        <w:rPr>
          <w:sz w:val="22"/>
          <w:szCs w:val="22"/>
        </w:rPr>
        <w:t xml:space="preserve">Doplňte podle stupně dosaženého vzdělání – </w:t>
      </w:r>
      <w:r w:rsidR="00C94ADA">
        <w:rPr>
          <w:sz w:val="22"/>
          <w:szCs w:val="22"/>
        </w:rPr>
        <w:t xml:space="preserve">střední vzdělání s maturitní zkouškou, </w:t>
      </w:r>
      <w:r w:rsidR="00B13E94">
        <w:rPr>
          <w:sz w:val="22"/>
          <w:szCs w:val="22"/>
        </w:rPr>
        <w:t>vyšší odborné vzdělání</w:t>
      </w:r>
      <w:r w:rsidR="00D67A43" w:rsidRPr="00D67A43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015F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4FA4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5ACC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37603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1DE4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5AB6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29A8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594D"/>
    <w:rsid w:val="008363BE"/>
    <w:rsid w:val="00837BC1"/>
    <w:rsid w:val="008403B1"/>
    <w:rsid w:val="00843CDB"/>
    <w:rsid w:val="0084558A"/>
    <w:rsid w:val="00850AA9"/>
    <w:rsid w:val="00850D95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9F7EAB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D6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3E94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4FEA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2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BF3CF6"/>
    <w:rsid w:val="00BF647B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4ADA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C85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67A43"/>
    <w:rsid w:val="00D75F76"/>
    <w:rsid w:val="00D81FD1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1DC"/>
    <w:rsid w:val="00DF4BD5"/>
    <w:rsid w:val="00E002A9"/>
    <w:rsid w:val="00E00AC9"/>
    <w:rsid w:val="00E0374C"/>
    <w:rsid w:val="00E07871"/>
    <w:rsid w:val="00E07DED"/>
    <w:rsid w:val="00E119EE"/>
    <w:rsid w:val="00E13F31"/>
    <w:rsid w:val="00E21A8C"/>
    <w:rsid w:val="00E21E44"/>
    <w:rsid w:val="00E21F91"/>
    <w:rsid w:val="00E22A4F"/>
    <w:rsid w:val="00E2335E"/>
    <w:rsid w:val="00E234E7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7F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0E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0BDF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3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2026-05-22T08:13:00Z</dcterms:created>
  <dcterms:modified xsi:type="dcterms:W3CDTF">2026-05-22T08:13:00Z</dcterms:modified>
</cp:coreProperties>
</file>