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02599B15" w:rsidR="00100020" w:rsidRPr="00171816" w:rsidRDefault="00654DF0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674D7D">
              <w:rPr>
                <w:color w:val="000000"/>
                <w:szCs w:val="22"/>
              </w:rPr>
              <w:t xml:space="preserve"> / mzdová</w:t>
            </w:r>
            <w:r>
              <w:rPr>
                <w:color w:val="000000"/>
                <w:szCs w:val="22"/>
              </w:rPr>
              <w:t xml:space="preserve"> účetní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B3E1A1B" w:rsidR="00100020" w:rsidRPr="00196794" w:rsidRDefault="00620593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odbor finančního řízení, </w:t>
            </w:r>
            <w:r w:rsidR="00654DF0">
              <w:rPr>
                <w:color w:val="000000"/>
                <w:szCs w:val="22"/>
              </w:rPr>
              <w:t>o</w:t>
            </w:r>
            <w:r w:rsidR="00E109E2">
              <w:rPr>
                <w:color w:val="000000"/>
                <w:szCs w:val="22"/>
              </w:rPr>
              <w:t>ddělení</w:t>
            </w:r>
            <w:r w:rsidR="00654DF0">
              <w:rPr>
                <w:color w:val="000000"/>
                <w:szCs w:val="22"/>
              </w:rPr>
              <w:t xml:space="preserve">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3B5EA4B0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47F593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57908" w:rsidRPr="00883FA5">
        <w:rPr>
          <w:bCs/>
        </w:rPr>
        <w:t xml:space="preserve">o zpracování osobních údajů,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73D5003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CAE3" w14:textId="77777777" w:rsidR="007F4DAB" w:rsidRDefault="007F4DAB" w:rsidP="003247A2">
      <w:r>
        <w:separator/>
      </w:r>
    </w:p>
  </w:endnote>
  <w:endnote w:type="continuationSeparator" w:id="0">
    <w:p w14:paraId="301CBDDF" w14:textId="77777777" w:rsidR="007F4DAB" w:rsidRDefault="007F4DAB" w:rsidP="003247A2">
      <w:r>
        <w:continuationSeparator/>
      </w:r>
    </w:p>
  </w:endnote>
  <w:endnote w:type="continuationNotice" w:id="1">
    <w:p w14:paraId="5798739C" w14:textId="77777777" w:rsidR="007F4DAB" w:rsidRDefault="007F4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D98A" w14:textId="77777777" w:rsidR="007F4DAB" w:rsidRDefault="007F4DAB" w:rsidP="003247A2">
      <w:r>
        <w:separator/>
      </w:r>
    </w:p>
  </w:footnote>
  <w:footnote w:type="continuationSeparator" w:id="0">
    <w:p w14:paraId="01DEB6A7" w14:textId="77777777" w:rsidR="007F4DAB" w:rsidRDefault="007F4DAB" w:rsidP="003247A2">
      <w:r>
        <w:continuationSeparator/>
      </w:r>
    </w:p>
  </w:footnote>
  <w:footnote w:type="continuationNotice" w:id="1">
    <w:p w14:paraId="3F13DB53" w14:textId="77777777" w:rsidR="007F4DAB" w:rsidRDefault="007F4DA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C654D7C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744C88">
        <w:rPr>
          <w:sz w:val="22"/>
          <w:szCs w:val="22"/>
        </w:rPr>
        <w:t>střední vzdělání s maturitní zkouškou, vyšší odborné vzdělání</w:t>
      </w:r>
      <w:r w:rsidR="001F0929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9CE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685A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165F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4E6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593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4DF0"/>
    <w:rsid w:val="006556BA"/>
    <w:rsid w:val="0065710C"/>
    <w:rsid w:val="00657908"/>
    <w:rsid w:val="00660DF9"/>
    <w:rsid w:val="0066123C"/>
    <w:rsid w:val="006630BC"/>
    <w:rsid w:val="00664A82"/>
    <w:rsid w:val="00666CA4"/>
    <w:rsid w:val="006710A8"/>
    <w:rsid w:val="006724F1"/>
    <w:rsid w:val="00674D7D"/>
    <w:rsid w:val="00675CB2"/>
    <w:rsid w:val="00676E5D"/>
    <w:rsid w:val="0068088F"/>
    <w:rsid w:val="006808D4"/>
    <w:rsid w:val="00682928"/>
    <w:rsid w:val="00683B35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3E04"/>
    <w:rsid w:val="0073484F"/>
    <w:rsid w:val="00734B82"/>
    <w:rsid w:val="00741D51"/>
    <w:rsid w:val="00742D07"/>
    <w:rsid w:val="007436E0"/>
    <w:rsid w:val="00744C88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AB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27B4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155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09E2"/>
    <w:rsid w:val="00E119EE"/>
    <w:rsid w:val="00E13F31"/>
    <w:rsid w:val="00E209C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874A9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967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4652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3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2026-06-22T06:49:00Z</dcterms:created>
  <dcterms:modified xsi:type="dcterms:W3CDTF">2026-06-22T06:49:00Z</dcterms:modified>
</cp:coreProperties>
</file>