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94AEAB2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BC69B7">
              <w:rPr>
                <w:color w:val="000000"/>
                <w:szCs w:val="22"/>
              </w:rPr>
              <w:t xml:space="preserve">Liberecký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202C771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9764D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956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86468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69B7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355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2025-10-14T07:50:00Z</dcterms:modified>
</cp:coreProperties>
</file>