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5A8CDF5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26CAC">
              <w:rPr>
                <w:color w:val="000000"/>
                <w:szCs w:val="22"/>
              </w:rPr>
              <w:t>Královéhrade</w:t>
            </w:r>
            <w:r w:rsidR="00F14C37">
              <w:rPr>
                <w:color w:val="000000"/>
                <w:szCs w:val="22"/>
              </w:rPr>
              <w:t>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146C3F48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A2EB0" w14:textId="77777777" w:rsidR="003F33B0" w:rsidRDefault="003F33B0" w:rsidP="003247A2">
      <w:r>
        <w:separator/>
      </w:r>
    </w:p>
  </w:endnote>
  <w:endnote w:type="continuationSeparator" w:id="0">
    <w:p w14:paraId="132DC2B8" w14:textId="77777777" w:rsidR="003F33B0" w:rsidRDefault="003F33B0" w:rsidP="003247A2">
      <w:r>
        <w:continuationSeparator/>
      </w:r>
    </w:p>
  </w:endnote>
  <w:endnote w:type="continuationNotice" w:id="1">
    <w:p w14:paraId="0BA9F468" w14:textId="77777777" w:rsidR="003F33B0" w:rsidRDefault="003F3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BCB6" w14:textId="77777777" w:rsidR="003F33B0" w:rsidRDefault="003F33B0" w:rsidP="003247A2">
      <w:r>
        <w:separator/>
      </w:r>
    </w:p>
  </w:footnote>
  <w:footnote w:type="continuationSeparator" w:id="0">
    <w:p w14:paraId="00BD2434" w14:textId="77777777" w:rsidR="003F33B0" w:rsidRDefault="003F33B0" w:rsidP="003247A2">
      <w:r>
        <w:continuationSeparator/>
      </w:r>
    </w:p>
  </w:footnote>
  <w:footnote w:type="continuationNotice" w:id="1">
    <w:p w14:paraId="11D7207F" w14:textId="77777777" w:rsidR="003F33B0" w:rsidRDefault="003F33B0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3F33B0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05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B47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147</cp:revision>
  <cp:lastPrinted>2013-08-28T08:54:00Z</cp:lastPrinted>
  <dcterms:created xsi:type="dcterms:W3CDTF">2025-01-03T08:23:00Z</dcterms:created>
  <dcterms:modified xsi:type="dcterms:W3CDTF">2026-04-08T11:31:00Z</dcterms:modified>
</cp:coreProperties>
</file>