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inspektor/ka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263B7BA1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9105CD">
              <w:rPr>
                <w:color w:val="000000"/>
                <w:szCs w:val="22"/>
              </w:rPr>
              <w:t>I</w:t>
            </w:r>
            <w:r w:rsidR="004934FC" w:rsidRPr="00171816">
              <w:rPr>
                <w:color w:val="000000"/>
                <w:szCs w:val="22"/>
              </w:rPr>
              <w:t>nspektorát</w:t>
            </w:r>
            <w:r w:rsidR="009105CD">
              <w:rPr>
                <w:color w:val="000000"/>
                <w:szCs w:val="22"/>
              </w:rPr>
              <w:t xml:space="preserve"> v Kraji Vysočina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0CCC4264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005280A6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5"/>
      </w:r>
      <w:r w:rsidR="000B2AA9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AEF2DC5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4E21E6" w:rsidRPr="00883FA5">
        <w:rPr>
          <w:bCs/>
        </w:rPr>
        <w:t>o zpracování osobních údajů</w:t>
      </w:r>
      <w:r w:rsidR="004E21E6">
        <w:rPr>
          <w:bCs/>
        </w:rPr>
        <w:t xml:space="preserve">, </w:t>
      </w:r>
      <w:r w:rsidR="00CD0730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8A1B0" w14:textId="77777777" w:rsidR="00F166AB" w:rsidRDefault="00F166AB" w:rsidP="003247A2">
      <w:r>
        <w:separator/>
      </w:r>
    </w:p>
  </w:endnote>
  <w:endnote w:type="continuationSeparator" w:id="0">
    <w:p w14:paraId="37872EC5" w14:textId="77777777" w:rsidR="00F166AB" w:rsidRDefault="00F166AB" w:rsidP="003247A2">
      <w:r>
        <w:continuationSeparator/>
      </w:r>
    </w:p>
  </w:endnote>
  <w:endnote w:type="continuationNotice" w:id="1">
    <w:p w14:paraId="79894169" w14:textId="77777777" w:rsidR="00F166AB" w:rsidRDefault="00F166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BDF6E" w14:textId="77777777" w:rsidR="00F166AB" w:rsidRDefault="00F166AB" w:rsidP="003247A2">
      <w:r>
        <w:separator/>
      </w:r>
    </w:p>
  </w:footnote>
  <w:footnote w:type="continuationSeparator" w:id="0">
    <w:p w14:paraId="1F087E11" w14:textId="77777777" w:rsidR="00F166AB" w:rsidRDefault="00F166AB" w:rsidP="003247A2">
      <w:r>
        <w:continuationSeparator/>
      </w:r>
    </w:p>
  </w:footnote>
  <w:footnote w:type="continuationNotice" w:id="1">
    <w:p w14:paraId="57D4882D" w14:textId="77777777" w:rsidR="00F166AB" w:rsidRDefault="00F166AB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320122FA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</w:t>
      </w:r>
      <w:r w:rsidR="00633F87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/</w:t>
      </w:r>
      <w:r w:rsidR="00633F87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2AA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2340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1E6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123F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3F87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0B40"/>
    <w:rsid w:val="006E1F96"/>
    <w:rsid w:val="006E6A07"/>
    <w:rsid w:val="006F156A"/>
    <w:rsid w:val="006F4098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10E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5CD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1BFB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0730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76EB4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66AB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71B"/>
    <w:rsid w:val="00FD3D3E"/>
    <w:rsid w:val="00FD4DC4"/>
    <w:rsid w:val="00FE0ED7"/>
    <w:rsid w:val="00FE3849"/>
    <w:rsid w:val="00FE458A"/>
    <w:rsid w:val="00FF0B71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2</TotalTime>
  <Pages>4</Pages>
  <Words>402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2026-08-17T06:05:00Z</dcterms:created>
  <dcterms:modified xsi:type="dcterms:W3CDTF">2026-08-17T06:05:00Z</dcterms:modified>
</cp:coreProperties>
</file>